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9E20D6" w14:textId="77777777" w:rsidR="00B37F9D" w:rsidRDefault="008072CE" w:rsidP="003F70AD">
      <w:pPr>
        <w:pStyle w:val="BodyText"/>
        <w:jc w:val="center"/>
        <w:rPr>
          <w:rFonts w:ascii="Arial" w:hAnsi="Arial" w:cs="Arial"/>
          <w:b/>
          <w:sz w:val="32"/>
          <w:u w:val="single"/>
        </w:rPr>
      </w:pPr>
      <w:bookmarkStart w:id="0" w:name="OLE_LINK1"/>
      <w:r>
        <w:rPr>
          <w:rFonts w:ascii="Arial" w:hAnsi="Arial" w:cs="Arial"/>
          <w:b/>
          <w:sz w:val="32"/>
          <w:u w:val="single"/>
        </w:rPr>
        <w:t>NORWEGIAN CRUISE LINE</w:t>
      </w:r>
      <w:r w:rsidR="003F70AD" w:rsidRPr="003F70AD">
        <w:rPr>
          <w:rFonts w:ascii="Arial" w:hAnsi="Arial" w:cs="Arial"/>
          <w:b/>
          <w:sz w:val="32"/>
          <w:u w:val="single"/>
        </w:rPr>
        <w:t xml:space="preserve"> DOCUMENTS</w:t>
      </w:r>
    </w:p>
    <w:bookmarkEnd w:id="0"/>
    <w:p w14:paraId="705EAE92" w14:textId="0459A3E0" w:rsidR="00AB32CF" w:rsidRPr="001210F0" w:rsidRDefault="00AB32CF" w:rsidP="00AB32CF">
      <w:pPr>
        <w:rPr>
          <w:rFonts w:ascii="Arial" w:hAnsi="Arial" w:cs="Arial"/>
          <w:color w:val="000000"/>
        </w:rPr>
      </w:pPr>
      <w:r w:rsidRPr="001210F0">
        <w:rPr>
          <w:rFonts w:ascii="Arial" w:hAnsi="Arial" w:cs="Arial"/>
          <w:color w:val="000000"/>
        </w:rPr>
        <w:t xml:space="preserve">Log into </w:t>
      </w:r>
      <w:hyperlink r:id="rId7" w:history="1">
        <w:r w:rsidRPr="00AB32CF">
          <w:rPr>
            <w:rStyle w:val="Hyperlink"/>
            <w:rFonts w:ascii="Arial" w:hAnsi="Arial" w:cs="Arial"/>
            <w:color w:val="0070C0"/>
            <w:u w:val="single"/>
          </w:rPr>
          <w:t>www.bookncl.com</w:t>
        </w:r>
      </w:hyperlink>
      <w:r w:rsidRPr="001210F0">
        <w:rPr>
          <w:rFonts w:ascii="Arial" w:hAnsi="Arial" w:cs="Arial"/>
          <w:color w:val="000000"/>
        </w:rPr>
        <w:t xml:space="preserve"> and click on “online check in”, follow the steps.  Once the online check in is complete, you will be able to print e-docs.</w:t>
      </w:r>
    </w:p>
    <w:p w14:paraId="7B5C088D" w14:textId="1534C5C7" w:rsidR="00AB32CF" w:rsidRDefault="00FC1AD0" w:rsidP="00AB32CF">
      <w:pPr>
        <w:rPr>
          <w:color w:val="1F497D"/>
        </w:rPr>
      </w:pP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47B47E" wp14:editId="1158C2C5">
                <wp:simplePos x="0" y="0"/>
                <wp:positionH relativeFrom="column">
                  <wp:posOffset>3319780</wp:posOffset>
                </wp:positionH>
                <wp:positionV relativeFrom="paragraph">
                  <wp:posOffset>133985</wp:posOffset>
                </wp:positionV>
                <wp:extent cx="152400" cy="2171700"/>
                <wp:effectExtent l="9525" t="15240" r="66675" b="2286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21717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72F75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261.4pt;margin-top:10.55pt;width:12pt;height:17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" strokecolor="red" strokeweight="1.5pt">
                <v:stroke endarrow="block"/>
              </v:shape>
            </w:pict>
          </mc:Fallback>
        </mc:AlternateContent>
      </w:r>
    </w:p>
    <w:p w14:paraId="14C1109F" w14:textId="3DBF5C46" w:rsidR="00AB32CF" w:rsidRDefault="00FC1AD0" w:rsidP="00AB32CF">
      <w:pPr>
        <w:jc w:val="center"/>
        <w:rPr>
          <w:color w:val="1F497D"/>
        </w:rPr>
      </w:pPr>
      <w:bookmarkStart w:id="1" w:name="_GoBack"/>
      <w:bookmarkEnd w:id="1"/>
      <w:r w:rsidRPr="00C8248C">
        <w:rPr>
          <w:noProof/>
        </w:rPr>
        <w:drawing>
          <wp:inline distT="0" distB="0" distL="0" distR="0" wp14:anchorId="218F15F8" wp14:editId="0526D4D3">
            <wp:extent cx="5695950" cy="3209925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75FEE" w14:textId="77777777" w:rsidR="00AB32CF" w:rsidRDefault="00AB32CF" w:rsidP="00AB32CF">
      <w:pPr>
        <w:rPr>
          <w:color w:val="1F497D"/>
        </w:rPr>
      </w:pPr>
    </w:p>
    <w:p w14:paraId="190B1017" w14:textId="77777777" w:rsidR="00AB32CF" w:rsidRPr="00AB32CF" w:rsidRDefault="00AB32CF" w:rsidP="00AB32CF">
      <w:pPr>
        <w:rPr>
          <w:rFonts w:ascii="Arial" w:hAnsi="Arial" w:cs="Arial"/>
          <w:color w:val="1F497D"/>
        </w:rPr>
      </w:pPr>
    </w:p>
    <w:p w14:paraId="5874EF50" w14:textId="441FB5C6" w:rsidR="00AB32CF" w:rsidRDefault="00FC1AD0" w:rsidP="00AB32CF">
      <w:pPr>
        <w:jc w:val="center"/>
        <w:rPr>
          <w:color w:val="1F497D"/>
        </w:rPr>
      </w:pPr>
      <w:r w:rsidRPr="00C8248C">
        <w:rPr>
          <w:noProof/>
        </w:rPr>
        <w:drawing>
          <wp:inline distT="0" distB="0" distL="0" distR="0" wp14:anchorId="5B3A7842" wp14:editId="733B4700">
            <wp:extent cx="5695950" cy="3209925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DA94E" w14:textId="77777777" w:rsidR="00AB32CF" w:rsidRDefault="00AB32CF" w:rsidP="00AB32CF">
      <w:pPr>
        <w:rPr>
          <w:color w:val="1F497D"/>
        </w:rPr>
      </w:pPr>
    </w:p>
    <w:p w14:paraId="3C24D5A0" w14:textId="49C03ACA" w:rsidR="003F70AD" w:rsidRPr="00550D2E" w:rsidRDefault="003F70AD" w:rsidP="00550D2E">
      <w:pPr>
        <w:pStyle w:val="BodyText"/>
        <w:jc w:val="right"/>
        <w:rPr>
          <w:rFonts w:ascii="Arial" w:hAnsi="Arial" w:cs="Arial"/>
          <w:b/>
          <w:sz w:val="20"/>
        </w:rPr>
      </w:pPr>
    </w:p>
    <w:sectPr w:rsidR="003F70AD" w:rsidRPr="00550D2E" w:rsidSect="00FC1AD0">
      <w:headerReference w:type="default" r:id="rId10"/>
      <w:headerReference w:type="first" r:id="rId11"/>
      <w:pgSz w:w="12240" w:h="15840" w:code="1"/>
      <w:pgMar w:top="1440" w:right="1627" w:bottom="720" w:left="1627" w:header="547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914E92" w14:textId="77777777" w:rsidR="004F1C51" w:rsidRDefault="004F1C51">
      <w:r>
        <w:separator/>
      </w:r>
    </w:p>
  </w:endnote>
  <w:endnote w:type="continuationSeparator" w:id="0">
    <w:p w14:paraId="7E683830" w14:textId="77777777" w:rsidR="004F1C51" w:rsidRDefault="004F1C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Demi">
    <w:altName w:val="Franklin Gothic Demi"/>
    <w:charset w:val="00"/>
    <w:family w:val="swiss"/>
    <w:pitch w:val="variable"/>
    <w:sig w:usb0="00000287" w:usb1="00000000" w:usb2="00000000" w:usb3="00000000" w:csb0="0000009F" w:csb1="00000000"/>
  </w:font>
  <w:font w:name="Gill Sans MT">
    <w:altName w:val="Arial"/>
    <w:charset w:val="00"/>
    <w:family w:val="swiss"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242F1E" w14:textId="77777777" w:rsidR="004F1C51" w:rsidRDefault="004F1C51">
      <w:r>
        <w:separator/>
      </w:r>
    </w:p>
  </w:footnote>
  <w:footnote w:type="continuationSeparator" w:id="0">
    <w:p w14:paraId="37313A56" w14:textId="77777777" w:rsidR="004F1C51" w:rsidRDefault="004F1C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75E755" w14:textId="5AFD0D69" w:rsidR="00EE41A4" w:rsidRDefault="00FC1AD0">
    <w:pPr>
      <w:pStyle w:val="Header"/>
      <w:ind w:left="-900"/>
    </w:pPr>
    <w:r w:rsidRPr="00B654D8"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B372E4D" wp14:editId="5DAD4355">
              <wp:simplePos x="0" y="0"/>
              <wp:positionH relativeFrom="page">
                <wp:align>center</wp:align>
              </wp:positionH>
              <wp:positionV relativeFrom="page">
                <wp:posOffset>1033145</wp:posOffset>
              </wp:positionV>
              <wp:extent cx="6853555" cy="0"/>
              <wp:effectExtent l="9525" t="8890" r="13970" b="10160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85355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A3061C" id="Line 1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" from="0,81.35pt" to="539.65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" strokeweight="1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71FD3" w14:textId="77777777" w:rsidR="00EE41A4" w:rsidRPr="004F1C51" w:rsidRDefault="00003CC9" w:rsidP="0086488A">
    <w:pPr>
      <w:pStyle w:val="Header"/>
      <w:ind w:left="-1080"/>
      <w:rPr>
        <w:rFonts w:ascii="Calibri" w:hAnsi="Calibri"/>
        <w:b/>
        <w:color w:val="1F497D"/>
        <w:sz w:val="28"/>
      </w:rPr>
    </w:pPr>
    <w:bookmarkStart w:id="2" w:name="OLE_LINK2"/>
    <w:bookmarkStart w:id="3" w:name="OLE_LINK3"/>
    <w:r w:rsidRPr="004F1C51">
      <w:rPr>
        <w:rFonts w:ascii="Calibri" w:hAnsi="Calibri"/>
        <w:b/>
        <w:color w:val="1F497D"/>
        <w:sz w:val="28"/>
      </w:rPr>
      <w:t>5.2</w:t>
    </w:r>
  </w:p>
  <w:bookmarkEnd w:id="2"/>
  <w:bookmarkEnd w:id="3"/>
  <w:p w14:paraId="752CABC1" w14:textId="715E147C" w:rsidR="00EE41A4" w:rsidRDefault="003F70AD" w:rsidP="009868A0">
    <w:pPr>
      <w:pStyle w:val="Header"/>
      <w:ind w:left="-990"/>
      <w:jc w:val="center"/>
    </w:pPr>
    <w:r>
      <w:rPr>
        <w:noProof/>
      </w:rPr>
      <w:t xml:space="preserve">        </w:t>
    </w:r>
    <w:r w:rsidR="00FC1AD0" w:rsidRPr="00C91852">
      <w:rPr>
        <w:noProof/>
      </w:rPr>
      <w:drawing>
        <wp:inline distT="0" distB="0" distL="0" distR="0" wp14:anchorId="512B87FF" wp14:editId="4BCC22C1">
          <wp:extent cx="2200275" cy="495300"/>
          <wp:effectExtent l="0" t="0" r="0" b="0"/>
          <wp:docPr id="2" name="Picture 0" descr="Travel Hosts Logo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Travel Hosts Logo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B93DAD"/>
    <w:multiLevelType w:val="hybridMultilevel"/>
    <w:tmpl w:val="4A68EE50"/>
    <w:lvl w:ilvl="0" w:tplc="04090001">
      <w:start w:val="36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A15AD8"/>
    <w:multiLevelType w:val="multilevel"/>
    <w:tmpl w:val="C8C25592"/>
    <w:lvl w:ilvl="0">
      <w:start w:val="360"/>
      <w:numFmt w:val="bullet"/>
      <w:pStyle w:val="Bullet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66FF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3399FF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617998"/>
    <w:multiLevelType w:val="multilevel"/>
    <w:tmpl w:val="1960CE0E"/>
    <w:lvl w:ilvl="0">
      <w:start w:val="630"/>
      <w:numFmt w:val="decimal"/>
      <w:lvlText w:val="%1"/>
      <w:lvlJc w:val="left"/>
      <w:pPr>
        <w:tabs>
          <w:tab w:val="num" w:pos="1890"/>
        </w:tabs>
        <w:ind w:left="1890" w:hanging="1890"/>
      </w:pPr>
      <w:rPr>
        <w:rFonts w:hint="default"/>
      </w:rPr>
    </w:lvl>
    <w:lvl w:ilvl="1">
      <w:start w:val="889"/>
      <w:numFmt w:val="decimal"/>
      <w:lvlText w:val="%1.%2"/>
      <w:lvlJc w:val="left"/>
      <w:pPr>
        <w:tabs>
          <w:tab w:val="num" w:pos="1890"/>
        </w:tabs>
        <w:ind w:left="1890" w:hanging="1890"/>
      </w:pPr>
      <w:rPr>
        <w:rFonts w:hint="default"/>
      </w:rPr>
    </w:lvl>
    <w:lvl w:ilvl="2">
      <w:start w:val="9817"/>
      <w:numFmt w:val="decimal"/>
      <w:lvlText w:val="%1.%2.%3"/>
      <w:lvlJc w:val="left"/>
      <w:pPr>
        <w:tabs>
          <w:tab w:val="num" w:pos="1890"/>
        </w:tabs>
        <w:ind w:left="1890" w:hanging="189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8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90"/>
        </w:tabs>
        <w:ind w:left="1890" w:hanging="189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0"/>
        </w:tabs>
        <w:ind w:left="1890" w:hanging="189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90"/>
        </w:tabs>
        <w:ind w:left="1890" w:hanging="189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90"/>
        </w:tabs>
        <w:ind w:left="1890" w:hanging="189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MConnectionType" w:val="0"/>
    <w:docVar w:name="MMPmmdMainMfi" w:val="-1|4|2||-1|4|2||-1|4|2||"/>
    <w:docVar w:name="MMPmmdMainRgcaFd0" w:val="0|org-comp|company|"/>
    <w:docVar w:name="MMPmmdMainRgcaFd1" w:val="0|Company|Cobblestone Tours|"/>
    <w:docVar w:name="MMPmmdMainRgcaFd2" w:val="0|Ti|Ms.|"/>
    <w:docVar w:name="MMPmmdMainRgcaFd3" w:val="0|Contact|Paulette Hurdlik|"/>
    <w:docVar w:name="MMPmmdMainRgcaFd4" w:val="0|Address|757 St. Charles Ave # 203|"/>
    <w:docVar w:name="MMPmmdMainRgcaFd5" w:val="0|Address2||"/>
    <w:docVar w:name="MMPmmdMainRgcaFd6" w:val="0|City|New Orleans|"/>
    <w:docVar w:name="MMPmmdMainRgcaFd7" w:val="0|St|LA|"/>
    <w:docVar w:name="MMPmmdMainRgcaFd8" w:val="0|Zip|70130|"/>
    <w:docVar w:name="MMPmmdMainRgcaFd9" w:val="0|Country||"/>
    <w:docVar w:name="MMPmmdMainrgcstr1" w:val="360_summer"/>
    <w:docVar w:name="MMPmmdMainrgcstr3" w:val="360_summer$"/>
    <w:docVar w:name="MMPmmdMainStcount" w:val="10"/>
    <w:docVar w:name="MMWorksMDBFileName" w:val="C:\DOCUME~1\rachel\LOCALS~1\Temp\PJ16481.mdb"/>
    <w:docVar w:name="WorksMailMergeDoc" w:val="1"/>
  </w:docVars>
  <w:rsids>
    <w:rsidRoot w:val="00ED4E10"/>
    <w:rsid w:val="00003CC9"/>
    <w:rsid w:val="000260EF"/>
    <w:rsid w:val="00056570"/>
    <w:rsid w:val="000E0BDC"/>
    <w:rsid w:val="001210F0"/>
    <w:rsid w:val="00273575"/>
    <w:rsid w:val="003F70AD"/>
    <w:rsid w:val="004F1C51"/>
    <w:rsid w:val="00550D2E"/>
    <w:rsid w:val="005F2417"/>
    <w:rsid w:val="00630FEB"/>
    <w:rsid w:val="00665061"/>
    <w:rsid w:val="006831E9"/>
    <w:rsid w:val="006B6814"/>
    <w:rsid w:val="006F0744"/>
    <w:rsid w:val="007B06D3"/>
    <w:rsid w:val="008072CE"/>
    <w:rsid w:val="00816683"/>
    <w:rsid w:val="0086488A"/>
    <w:rsid w:val="008A5519"/>
    <w:rsid w:val="009868A0"/>
    <w:rsid w:val="00A53134"/>
    <w:rsid w:val="00A71D77"/>
    <w:rsid w:val="00A7451D"/>
    <w:rsid w:val="00A96BBB"/>
    <w:rsid w:val="00AB32CF"/>
    <w:rsid w:val="00AD46B6"/>
    <w:rsid w:val="00B37F9D"/>
    <w:rsid w:val="00B654D8"/>
    <w:rsid w:val="00BC3147"/>
    <w:rsid w:val="00C121C5"/>
    <w:rsid w:val="00CD59CC"/>
    <w:rsid w:val="00D02C56"/>
    <w:rsid w:val="00D660B1"/>
    <w:rsid w:val="00E46D40"/>
    <w:rsid w:val="00E64B14"/>
    <w:rsid w:val="00EA4CE5"/>
    <w:rsid w:val="00EA7725"/>
    <w:rsid w:val="00ED4E10"/>
    <w:rsid w:val="00EE41A4"/>
    <w:rsid w:val="00F30905"/>
    <w:rsid w:val="00FC1AD0"/>
    <w:rsid w:val="00FF1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  <w14:docId w14:val="58FF31EF"/>
  <w15:chartTrackingRefBased/>
  <w15:docId w15:val="{B3FC1D45-9912-49B9-A093-AB8C924E8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73575"/>
    <w:rPr>
      <w:sz w:val="24"/>
      <w:szCs w:val="24"/>
    </w:rPr>
  </w:style>
  <w:style w:type="paragraph" w:styleId="Heading1">
    <w:name w:val="heading 1"/>
    <w:basedOn w:val="Normal"/>
    <w:next w:val="Normal"/>
    <w:qFormat/>
    <w:rsid w:val="008A5519"/>
    <w:pPr>
      <w:keepNext/>
      <w:spacing w:after="360"/>
      <w:outlineLvl w:val="0"/>
    </w:pPr>
    <w:rPr>
      <w:rFonts w:ascii="Franklin Gothic Demi" w:hAnsi="Franklin Gothic Demi"/>
      <w:b/>
      <w:bCs/>
      <w:sz w:val="28"/>
    </w:rPr>
  </w:style>
  <w:style w:type="paragraph" w:styleId="Heading2">
    <w:name w:val="heading 2"/>
    <w:basedOn w:val="Normal"/>
    <w:next w:val="Normal"/>
    <w:qFormat/>
    <w:rsid w:val="00ED4E10"/>
    <w:pPr>
      <w:keepNext/>
      <w:spacing w:before="240"/>
      <w:outlineLvl w:val="1"/>
    </w:pPr>
    <w:rPr>
      <w:rFonts w:ascii="Gill Sans MT" w:hAnsi="Gill Sans MT"/>
      <w:b/>
      <w:bCs/>
      <w:i/>
      <w:iCs/>
      <w:color w:val="0066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8A5519"/>
    <w:pPr>
      <w:spacing w:after="240"/>
    </w:pPr>
    <w:rPr>
      <w:sz w:val="22"/>
    </w:rPr>
  </w:style>
  <w:style w:type="paragraph" w:styleId="BalloonText">
    <w:name w:val="Balloon Text"/>
    <w:basedOn w:val="Normal"/>
    <w:link w:val="BalloonTextChar"/>
    <w:rsid w:val="00AD46B6"/>
    <w:rPr>
      <w:rFonts w:ascii="Tahoma" w:hAnsi="Tahoma" w:cs="Tahoma"/>
      <w:sz w:val="16"/>
      <w:szCs w:val="16"/>
    </w:rPr>
  </w:style>
  <w:style w:type="paragraph" w:customStyle="1" w:styleId="dateofletter">
    <w:name w:val="date of letter"/>
    <w:basedOn w:val="Normal"/>
    <w:next w:val="Normal"/>
    <w:rsid w:val="008A5519"/>
    <w:pPr>
      <w:spacing w:after="360"/>
    </w:pPr>
    <w:rPr>
      <w:i/>
      <w:sz w:val="22"/>
    </w:rPr>
  </w:style>
  <w:style w:type="paragraph" w:customStyle="1" w:styleId="closingofletter">
    <w:name w:val="closing of letter"/>
    <w:basedOn w:val="Normal"/>
    <w:next w:val="Normal"/>
    <w:rsid w:val="00ED4E10"/>
    <w:pPr>
      <w:spacing w:before="360" w:after="720"/>
    </w:pPr>
  </w:style>
  <w:style w:type="paragraph" w:styleId="Header">
    <w:name w:val="header"/>
    <w:basedOn w:val="Normal"/>
    <w:rsid w:val="00ED4E10"/>
    <w:pPr>
      <w:tabs>
        <w:tab w:val="center" w:pos="4320"/>
        <w:tab w:val="right" w:pos="8640"/>
      </w:tabs>
    </w:pPr>
  </w:style>
  <w:style w:type="paragraph" w:customStyle="1" w:styleId="Bullets">
    <w:name w:val="Bullets"/>
    <w:basedOn w:val="Normal"/>
    <w:rsid w:val="00ED4E10"/>
    <w:pPr>
      <w:numPr>
        <w:numId w:val="3"/>
      </w:numPr>
      <w:spacing w:after="80"/>
    </w:pPr>
  </w:style>
  <w:style w:type="paragraph" w:styleId="Footer">
    <w:name w:val="footer"/>
    <w:basedOn w:val="Normal"/>
    <w:rsid w:val="00ED4E10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rsid w:val="00ED4E10"/>
    <w:pPr>
      <w:ind w:left="-180"/>
    </w:pPr>
  </w:style>
  <w:style w:type="character" w:styleId="Hyperlink">
    <w:name w:val="Hyperlink"/>
    <w:uiPriority w:val="99"/>
    <w:rsid w:val="00ED4E10"/>
    <w:rPr>
      <w:color w:val="auto"/>
      <w:u w:val="none"/>
    </w:rPr>
  </w:style>
  <w:style w:type="character" w:styleId="FollowedHyperlink">
    <w:name w:val="FollowedHyperlink"/>
    <w:rsid w:val="00ED4E10"/>
    <w:rPr>
      <w:color w:val="auto"/>
      <w:u w:val="none"/>
    </w:rPr>
  </w:style>
  <w:style w:type="character" w:customStyle="1" w:styleId="BalloonTextChar">
    <w:name w:val="Balloon Text Char"/>
    <w:link w:val="BalloonText"/>
    <w:rsid w:val="00AD46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60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booknc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VP%20Office\MS%20Office%20Templates\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</Template>
  <TotalTime>0</TotalTime>
  <Pages>1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Mast Vacation Partners</Company>
  <LinksUpToDate>false</LinksUpToDate>
  <CharactersWithSpaces>228</CharactersWithSpaces>
  <SharedDoc>false</SharedDoc>
  <HLinks>
    <vt:vector size="24" baseType="variant">
      <vt:variant>
        <vt:i4>4915283</vt:i4>
      </vt:variant>
      <vt:variant>
        <vt:i4>6</vt:i4>
      </vt:variant>
      <vt:variant>
        <vt:i4>0</vt:i4>
      </vt:variant>
      <vt:variant>
        <vt:i4>5</vt:i4>
      </vt:variant>
      <vt:variant>
        <vt:lpwstr>http://www.norwegiancentral.com/</vt:lpwstr>
      </vt:variant>
      <vt:variant>
        <vt:lpwstr/>
      </vt:variant>
      <vt:variant>
        <vt:i4>2752630</vt:i4>
      </vt:variant>
      <vt:variant>
        <vt:i4>0</vt:i4>
      </vt:variant>
      <vt:variant>
        <vt:i4>0</vt:i4>
      </vt:variant>
      <vt:variant>
        <vt:i4>5</vt:i4>
      </vt:variant>
      <vt:variant>
        <vt:lpwstr>http://www.bookncl.com/</vt:lpwstr>
      </vt:variant>
      <vt:variant>
        <vt:lpwstr/>
      </vt:variant>
      <vt:variant>
        <vt:i4>3866628</vt:i4>
      </vt:variant>
      <vt:variant>
        <vt:i4>2343</vt:i4>
      </vt:variant>
      <vt:variant>
        <vt:i4>1025</vt:i4>
      </vt:variant>
      <vt:variant>
        <vt:i4>1</vt:i4>
      </vt:variant>
      <vt:variant>
        <vt:lpwstr>cid:image001.png@01CFD742.874FC8C0</vt:lpwstr>
      </vt:variant>
      <vt:variant>
        <vt:lpwstr/>
      </vt:variant>
      <vt:variant>
        <vt:i4>3276812</vt:i4>
      </vt:variant>
      <vt:variant>
        <vt:i4>2541</vt:i4>
      </vt:variant>
      <vt:variant>
        <vt:i4>1026</vt:i4>
      </vt:variant>
      <vt:variant>
        <vt:i4>1</vt:i4>
      </vt:variant>
      <vt:variant>
        <vt:lpwstr>cid:image003.png@01CFD743.5DEB0DE0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georgina</dc:creator>
  <cp:keywords/>
  <cp:lastModifiedBy>Carm</cp:lastModifiedBy>
  <cp:revision>2</cp:revision>
  <cp:lastPrinted>2018-08-07T19:41:00Z</cp:lastPrinted>
  <dcterms:created xsi:type="dcterms:W3CDTF">2018-08-07T19:41:00Z</dcterms:created>
  <dcterms:modified xsi:type="dcterms:W3CDTF">2018-08-07T19:41:00Z</dcterms:modified>
</cp:coreProperties>
</file>